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D2C" w:rsidRDefault="00167D2C" w:rsidP="00EA5E51">
      <w:pPr>
        <w:spacing w:line="240" w:lineRule="exact"/>
        <w:jc w:val="center"/>
        <w:rPr>
          <w:sz w:val="28"/>
          <w:szCs w:val="28"/>
        </w:rPr>
      </w:pPr>
    </w:p>
    <w:p w:rsidR="00FB3C61" w:rsidRDefault="00FB3C61" w:rsidP="00EA5E51">
      <w:pPr>
        <w:spacing w:line="240" w:lineRule="exact"/>
        <w:jc w:val="center"/>
        <w:rPr>
          <w:sz w:val="28"/>
          <w:szCs w:val="28"/>
        </w:rPr>
      </w:pPr>
    </w:p>
    <w:p w:rsidR="00FB3C61" w:rsidRDefault="00FB3C61" w:rsidP="00EA5E51">
      <w:pPr>
        <w:spacing w:line="240" w:lineRule="exact"/>
        <w:jc w:val="center"/>
        <w:rPr>
          <w:sz w:val="28"/>
          <w:szCs w:val="28"/>
        </w:rPr>
      </w:pPr>
    </w:p>
    <w:p w:rsidR="00FB3C61" w:rsidRDefault="00FB3C61" w:rsidP="00EA5E51">
      <w:pPr>
        <w:spacing w:line="240" w:lineRule="exact"/>
        <w:jc w:val="center"/>
        <w:rPr>
          <w:sz w:val="28"/>
          <w:szCs w:val="28"/>
        </w:rPr>
      </w:pPr>
    </w:p>
    <w:p w:rsidR="00FB3C61" w:rsidRDefault="00FB3C61" w:rsidP="00EA5E51">
      <w:pPr>
        <w:spacing w:line="240" w:lineRule="exact"/>
        <w:jc w:val="center"/>
        <w:rPr>
          <w:sz w:val="28"/>
          <w:szCs w:val="28"/>
        </w:rPr>
      </w:pPr>
    </w:p>
    <w:p w:rsidR="00FB3C61" w:rsidRDefault="00FB3C61" w:rsidP="00EA5E51">
      <w:pPr>
        <w:spacing w:line="240" w:lineRule="exact"/>
        <w:jc w:val="center"/>
        <w:rPr>
          <w:sz w:val="28"/>
          <w:szCs w:val="28"/>
        </w:rPr>
      </w:pPr>
    </w:p>
    <w:p w:rsidR="00FB3C61" w:rsidRDefault="00FB3C61" w:rsidP="00EA5E51">
      <w:pPr>
        <w:spacing w:line="240" w:lineRule="exact"/>
        <w:jc w:val="center"/>
        <w:rPr>
          <w:sz w:val="28"/>
          <w:szCs w:val="28"/>
        </w:rPr>
      </w:pPr>
    </w:p>
    <w:p w:rsidR="00167D2C" w:rsidRDefault="00167D2C" w:rsidP="00EA5E51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EA5E51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EA5E51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C74A62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C74A62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C74A62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C74A62">
      <w:pPr>
        <w:spacing w:line="240" w:lineRule="exact"/>
        <w:jc w:val="center"/>
        <w:rPr>
          <w:sz w:val="28"/>
          <w:szCs w:val="28"/>
        </w:rPr>
      </w:pPr>
    </w:p>
    <w:p w:rsidR="00C74A62" w:rsidRDefault="00C74A62" w:rsidP="00C74A62">
      <w:pPr>
        <w:spacing w:line="240" w:lineRule="exact"/>
        <w:jc w:val="center"/>
        <w:rPr>
          <w:sz w:val="28"/>
          <w:szCs w:val="28"/>
        </w:rPr>
      </w:pPr>
    </w:p>
    <w:p w:rsidR="00C74A62" w:rsidRPr="00C74A62" w:rsidRDefault="00C74A62" w:rsidP="00C74A62">
      <w:pPr>
        <w:spacing w:line="240" w:lineRule="exact"/>
        <w:ind w:right="283"/>
        <w:jc w:val="center"/>
        <w:rPr>
          <w:sz w:val="28"/>
          <w:szCs w:val="28"/>
        </w:rPr>
      </w:pPr>
      <w:r w:rsidRPr="00C74A62">
        <w:rPr>
          <w:sz w:val="28"/>
          <w:szCs w:val="28"/>
        </w:rPr>
        <w:t>ПОЯСНИТЕЛЬНАЯ ЗАПИСКА</w:t>
      </w:r>
    </w:p>
    <w:p w:rsidR="00C74A62" w:rsidRPr="00C74A62" w:rsidRDefault="00C74A62" w:rsidP="00C74A62">
      <w:pPr>
        <w:spacing w:line="240" w:lineRule="exact"/>
        <w:ind w:right="283"/>
        <w:jc w:val="center"/>
        <w:rPr>
          <w:sz w:val="28"/>
          <w:szCs w:val="28"/>
        </w:rPr>
      </w:pPr>
      <w:r w:rsidRPr="00C74A62">
        <w:rPr>
          <w:sz w:val="28"/>
          <w:szCs w:val="28"/>
        </w:rPr>
        <w:t xml:space="preserve">к проекту закона Алтайского края «О внесении изменений </w:t>
      </w:r>
    </w:p>
    <w:p w:rsidR="00C74A62" w:rsidRPr="00C74A62" w:rsidRDefault="00C74A62" w:rsidP="00C74A62">
      <w:pPr>
        <w:spacing w:line="240" w:lineRule="exact"/>
        <w:ind w:right="283"/>
        <w:jc w:val="center"/>
        <w:rPr>
          <w:sz w:val="28"/>
          <w:szCs w:val="28"/>
        </w:rPr>
      </w:pPr>
      <w:r w:rsidRPr="00C74A62">
        <w:rPr>
          <w:sz w:val="28"/>
          <w:szCs w:val="28"/>
        </w:rPr>
        <w:t>в закон Алтайского края «Об охране окружающей среды</w:t>
      </w:r>
      <w:r>
        <w:rPr>
          <w:sz w:val="28"/>
          <w:szCs w:val="28"/>
        </w:rPr>
        <w:t xml:space="preserve"> в Алтайском крае</w:t>
      </w:r>
      <w:r w:rsidRPr="00C74A62">
        <w:rPr>
          <w:sz w:val="28"/>
          <w:szCs w:val="28"/>
        </w:rPr>
        <w:t>»</w:t>
      </w:r>
    </w:p>
    <w:p w:rsidR="00C74A62" w:rsidRPr="00C74A62" w:rsidRDefault="00C74A62" w:rsidP="00C74A62">
      <w:pPr>
        <w:spacing w:line="240" w:lineRule="exact"/>
        <w:ind w:right="283"/>
        <w:jc w:val="center"/>
        <w:rPr>
          <w:sz w:val="28"/>
          <w:szCs w:val="28"/>
        </w:rPr>
      </w:pPr>
    </w:p>
    <w:p w:rsidR="00C74A62" w:rsidRPr="00C74A62" w:rsidRDefault="00C74A62" w:rsidP="00C74A62">
      <w:pPr>
        <w:widowControl w:val="0"/>
        <w:spacing w:line="228" w:lineRule="auto"/>
        <w:ind w:right="283" w:firstLine="720"/>
        <w:jc w:val="both"/>
        <w:rPr>
          <w:sz w:val="28"/>
          <w:szCs w:val="28"/>
        </w:rPr>
      </w:pPr>
      <w:proofErr w:type="gramStart"/>
      <w:r w:rsidRPr="00C74A62">
        <w:rPr>
          <w:sz w:val="28"/>
          <w:szCs w:val="28"/>
        </w:rPr>
        <w:t xml:space="preserve">Настоящий законопроект подготовлен в целях приведения норм закона Алтайского края от 01.02.2007 № 3-ЗС «Об охране окружающей среды в Алтайском крае» (далее – «Закон Алтайского края № 3-ЗС») в соответствие с Федеральным законом от 10.01.2002 № 7-ФЗ «Об охране окружающей среды» (далее – «Федеральный закон  № 7-ФЗ») и разграничения полномочий Правительства Алтайского края и уполномоченного органа исполнительной власти Алтайского края в области охраны окружающей среды. </w:t>
      </w:r>
      <w:proofErr w:type="gramEnd"/>
    </w:p>
    <w:p w:rsidR="00C74A62" w:rsidRPr="00C74A62" w:rsidRDefault="00C74A62" w:rsidP="00C74A62">
      <w:pPr>
        <w:widowControl w:val="0"/>
        <w:spacing w:line="228" w:lineRule="auto"/>
        <w:ind w:right="283" w:firstLine="720"/>
        <w:jc w:val="both"/>
        <w:rPr>
          <w:sz w:val="28"/>
          <w:szCs w:val="28"/>
        </w:rPr>
      </w:pPr>
      <w:r w:rsidRPr="00C74A62">
        <w:rPr>
          <w:sz w:val="28"/>
          <w:szCs w:val="28"/>
        </w:rPr>
        <w:t xml:space="preserve">В соответствии с Федеральным законом № 7-ФЗ проектом дополняется полномочие Алтайского краевого Законодательного Собрания в части принятия решения об изменении площади лесопаркового зеленого пояса, а также приводится в соответствие со статьей 61 указанного </w:t>
      </w:r>
      <w:r>
        <w:rPr>
          <w:sz w:val="28"/>
          <w:szCs w:val="28"/>
        </w:rPr>
        <w:t>Ф</w:t>
      </w:r>
      <w:r w:rsidRPr="00C74A62">
        <w:rPr>
          <w:sz w:val="28"/>
          <w:szCs w:val="28"/>
        </w:rPr>
        <w:t xml:space="preserve">едерального закона часть 2 статьи 9 </w:t>
      </w:r>
      <w:r>
        <w:rPr>
          <w:sz w:val="28"/>
          <w:szCs w:val="28"/>
        </w:rPr>
        <w:t>З</w:t>
      </w:r>
      <w:r w:rsidRPr="00C74A62">
        <w:rPr>
          <w:sz w:val="28"/>
          <w:szCs w:val="28"/>
        </w:rPr>
        <w:t>акона Алтайского края № 3-ЗС в части изменения терминологии.</w:t>
      </w:r>
    </w:p>
    <w:p w:rsidR="00C74A62" w:rsidRPr="00C74A62" w:rsidRDefault="00C74A62" w:rsidP="00C74A62">
      <w:pPr>
        <w:widowControl w:val="0"/>
        <w:spacing w:line="228" w:lineRule="auto"/>
        <w:ind w:right="283" w:firstLine="720"/>
        <w:jc w:val="both"/>
        <w:rPr>
          <w:sz w:val="28"/>
          <w:szCs w:val="28"/>
        </w:rPr>
      </w:pPr>
      <w:r w:rsidRPr="00C74A62">
        <w:rPr>
          <w:sz w:val="28"/>
          <w:szCs w:val="28"/>
        </w:rPr>
        <w:t xml:space="preserve">Проектом предлагается закрепить в статье 5 </w:t>
      </w:r>
      <w:r>
        <w:rPr>
          <w:sz w:val="28"/>
          <w:szCs w:val="28"/>
        </w:rPr>
        <w:t>З</w:t>
      </w:r>
      <w:r w:rsidRPr="00C74A62">
        <w:rPr>
          <w:sz w:val="28"/>
          <w:szCs w:val="28"/>
        </w:rPr>
        <w:t>акона Алтайского края     № 3-ЗС полномочия Правительства Алтайского края и дополнить</w:t>
      </w:r>
      <w:r>
        <w:rPr>
          <w:sz w:val="28"/>
          <w:szCs w:val="28"/>
        </w:rPr>
        <w:t xml:space="preserve">       </w:t>
      </w:r>
      <w:bookmarkStart w:id="0" w:name="_GoBack"/>
      <w:bookmarkEnd w:id="0"/>
      <w:r w:rsidRPr="00C74A62">
        <w:rPr>
          <w:sz w:val="28"/>
          <w:szCs w:val="28"/>
        </w:rPr>
        <w:t>статьей</w:t>
      </w:r>
      <w:r>
        <w:rPr>
          <w:sz w:val="28"/>
          <w:szCs w:val="28"/>
        </w:rPr>
        <w:t xml:space="preserve"> </w:t>
      </w:r>
      <w:r w:rsidRPr="00C74A62">
        <w:rPr>
          <w:sz w:val="28"/>
          <w:szCs w:val="28"/>
        </w:rPr>
        <w:t>5.1, определяющей полномочия уполномоченного органа исполнительной власти Алтайского края в области охраны окружающей среды.</w:t>
      </w:r>
    </w:p>
    <w:p w:rsidR="00C74A62" w:rsidRPr="00C74A62" w:rsidRDefault="00C74A62" w:rsidP="00C74A62">
      <w:pPr>
        <w:widowControl w:val="0"/>
        <w:spacing w:line="228" w:lineRule="auto"/>
        <w:ind w:right="283" w:firstLine="720"/>
        <w:jc w:val="both"/>
        <w:rPr>
          <w:sz w:val="28"/>
          <w:szCs w:val="28"/>
        </w:rPr>
      </w:pPr>
      <w:r w:rsidRPr="00C74A62">
        <w:rPr>
          <w:sz w:val="28"/>
          <w:szCs w:val="28"/>
        </w:rPr>
        <w:t>Реализация закона не повлечет дополнительных расходов из краевого бюджета.</w:t>
      </w:r>
    </w:p>
    <w:p w:rsidR="00C74A62" w:rsidRPr="00C74A62" w:rsidRDefault="00C74A62" w:rsidP="00C74A62">
      <w:pPr>
        <w:spacing w:line="340" w:lineRule="exact"/>
        <w:ind w:right="283"/>
        <w:rPr>
          <w:sz w:val="28"/>
          <w:szCs w:val="28"/>
        </w:rPr>
      </w:pPr>
    </w:p>
    <w:p w:rsidR="00C74A62" w:rsidRPr="00C74A62" w:rsidRDefault="00C74A62" w:rsidP="00C74A62">
      <w:pPr>
        <w:spacing w:line="340" w:lineRule="exact"/>
        <w:ind w:right="283"/>
        <w:jc w:val="right"/>
        <w:rPr>
          <w:sz w:val="28"/>
          <w:szCs w:val="28"/>
        </w:rPr>
      </w:pPr>
    </w:p>
    <w:p w:rsidR="00C74A62" w:rsidRPr="00C74A62" w:rsidRDefault="00C74A62" w:rsidP="00C74A62">
      <w:pPr>
        <w:spacing w:line="340" w:lineRule="exact"/>
        <w:ind w:right="283"/>
        <w:jc w:val="right"/>
        <w:rPr>
          <w:sz w:val="28"/>
          <w:szCs w:val="28"/>
        </w:rPr>
      </w:pPr>
    </w:p>
    <w:p w:rsidR="00281D4B" w:rsidRPr="00BB3549" w:rsidRDefault="00C74A62" w:rsidP="00C74A62">
      <w:pPr>
        <w:spacing w:line="240" w:lineRule="exact"/>
        <w:ind w:right="283"/>
        <w:jc w:val="right"/>
        <w:rPr>
          <w:sz w:val="28"/>
          <w:szCs w:val="28"/>
        </w:rPr>
      </w:pPr>
      <w:r w:rsidRPr="00C74A62">
        <w:rPr>
          <w:sz w:val="28"/>
          <w:szCs w:val="28"/>
        </w:rPr>
        <w:t>В.П. Томенко</w:t>
      </w:r>
    </w:p>
    <w:sectPr w:rsidR="00281D4B" w:rsidRPr="00BB3549" w:rsidSect="00C74A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851" w:right="566" w:bottom="993" w:left="1843" w:header="855" w:footer="25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BED" w:rsidRDefault="00CA0BED">
      <w:r>
        <w:separator/>
      </w:r>
    </w:p>
  </w:endnote>
  <w:endnote w:type="continuationSeparator" w:id="0">
    <w:p w:rsidR="00CA0BED" w:rsidRDefault="00CA0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AD" w:rsidRDefault="00C60CA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AD" w:rsidRDefault="00C60CA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CAD" w:rsidRDefault="00C60C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BED" w:rsidRDefault="00CA0BED">
      <w:r>
        <w:separator/>
      </w:r>
    </w:p>
  </w:footnote>
  <w:footnote w:type="continuationSeparator" w:id="0">
    <w:p w:rsidR="00CA0BED" w:rsidRDefault="00CA0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277" w:rsidRDefault="00282277" w:rsidP="00066C30">
    <w:pPr>
      <w:pStyle w:val="a3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44</w:t>
    </w:r>
    <w:r>
      <w:rPr>
        <w:rStyle w:val="a9"/>
      </w:rPr>
      <w:fldChar w:fldCharType="end"/>
    </w:r>
  </w:p>
  <w:p w:rsidR="00282277" w:rsidRDefault="00282277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277" w:rsidRDefault="00282277" w:rsidP="00671126">
    <w:pPr>
      <w:pStyle w:val="a3"/>
      <w:tabs>
        <w:tab w:val="clear" w:pos="9355"/>
        <w:tab w:val="right" w:pos="9360"/>
      </w:tabs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0FCD">
      <w:rPr>
        <w:noProof/>
      </w:rPr>
      <w:t>2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277" w:rsidRDefault="00282277" w:rsidP="00382CBE">
    <w:pPr>
      <w:rPr>
        <w:vanish/>
      </w:rPr>
    </w:pPr>
    <w:r>
      <w:rPr>
        <w:b/>
        <w:i/>
        <w:noProof/>
        <w:vanish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2ABD08D2" wp14:editId="31083BB4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3175" b="0"/>
              <wp:wrapNone/>
              <wp:docPr id="2361" name="Полотно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g:wgp>
                      <wpg:cNvPr id="2" name="Group 4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3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5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7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9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0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2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4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6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7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8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0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1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2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3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4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5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6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5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7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9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1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3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5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7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9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1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63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5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7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9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0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2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3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4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5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6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7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8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9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0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1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2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3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4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5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6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7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88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9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0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1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3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4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5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6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8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9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0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2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4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6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8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0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2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4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6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8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0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2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3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4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5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6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7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9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0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1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2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3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4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5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6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7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8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39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0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1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2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3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4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5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6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8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49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0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1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3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5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7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59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1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3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5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7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9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1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3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5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7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8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9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0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1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2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3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4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5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6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8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9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0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1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2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3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4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5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6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7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8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9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1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3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4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205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206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7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9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1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3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5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7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19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1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3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5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7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9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1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3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4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5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6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7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8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39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0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1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2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3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4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6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7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8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49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0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51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52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3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4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5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56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7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59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0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1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2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4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6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8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0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2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4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6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8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0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4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6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8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0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1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2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3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4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5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6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7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8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9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0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1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2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3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4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05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06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07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08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09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10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11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12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1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14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15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16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17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1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19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2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21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2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3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2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25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2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27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9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3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31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3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33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3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35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3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37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3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39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4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41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4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43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44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45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46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8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9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50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51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52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53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54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55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56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57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58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59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60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61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62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63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64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65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66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67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6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69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70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71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372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74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7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376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7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8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80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38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382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8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384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38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86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8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88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8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390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39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92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9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94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9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396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9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98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99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00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1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03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04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05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406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407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08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09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11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12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13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14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15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16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17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18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19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420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421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2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3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5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6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7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28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42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430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3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432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43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34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43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436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3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438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43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40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44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442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4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444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44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46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4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448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4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50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45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52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45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454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55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456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457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58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459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460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61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462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463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64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465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466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467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468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469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470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471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472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473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74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475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476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477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478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47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480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481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482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483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8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485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48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487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48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489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49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491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49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493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49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495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49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497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49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499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50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501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50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503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50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505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50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507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50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509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510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511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512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513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514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515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516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517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518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519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520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521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522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523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524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525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26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27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28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9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30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31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32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33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3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35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36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37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38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3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40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4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42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4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44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4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46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4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48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4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550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55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552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55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554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556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8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55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560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56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562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56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564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65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566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567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568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569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570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71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572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73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74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75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576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577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578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579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580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81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2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3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4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5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6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7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8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90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91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592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593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9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95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9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97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59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99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60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601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60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603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60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605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606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607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608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60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610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61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4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1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616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61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18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61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620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21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22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623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624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625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626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627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628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629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630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631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632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633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34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635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636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637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9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40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41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42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643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644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4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46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47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9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5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51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5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53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65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55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65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657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65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659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66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61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6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663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66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65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6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67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6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69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671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67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673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67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675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67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77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67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679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68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81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8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683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8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85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8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87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8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89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9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91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92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93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94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95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96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697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698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699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00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01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02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03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04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05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06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07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08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09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10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11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12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13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14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15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16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17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18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19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0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1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23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24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25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26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27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28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29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30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31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32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33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34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35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3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37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38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39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40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41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4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43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44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45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46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47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4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49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50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1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2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3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54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55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56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57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58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59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60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61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62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63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64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65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66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67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68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69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70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71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72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73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74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5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76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77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8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79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0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1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2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3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4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6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8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9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90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91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92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93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94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95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96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97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98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99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800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801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802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803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804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805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806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807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808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809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810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811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12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3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4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5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6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7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8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9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20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21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22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3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4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5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6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7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8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9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30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31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32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3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4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5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6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7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8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40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41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42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3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4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5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6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7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8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9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50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51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52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3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4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5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6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7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8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9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60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61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62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3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4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5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6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7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8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9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70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71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72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3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4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5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6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7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8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9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8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81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82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3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4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5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886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887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88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889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890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891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892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893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894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895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896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7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8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9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0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901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902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3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904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5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906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907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8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9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910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911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912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913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914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915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916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917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91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919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92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921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922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923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924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925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926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927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928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929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930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931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932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933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934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935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7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8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9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4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41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42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943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944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94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946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94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948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94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950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95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952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95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954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95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56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95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58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95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960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96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962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96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4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65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66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67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968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969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970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71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72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73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974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975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76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977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978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979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980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981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982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98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984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985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986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987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98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989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99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991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99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993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99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95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99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997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9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999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100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1001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100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1003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100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1005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100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1007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1008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1009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1010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11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1012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1013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1014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1015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16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7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9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20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21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22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23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24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25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26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8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9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30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031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03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033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03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035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103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37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103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1039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104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043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104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1045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04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047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04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1049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105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51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52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53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54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1055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105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1057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58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5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1060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1061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1062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1063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1064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65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6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7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8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9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70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71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1072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1073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4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75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76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77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1078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1079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080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081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082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083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84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1085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1086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1087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1088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1089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1090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1091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1092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1093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1094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1095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1096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1097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1098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1099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1100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110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1102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110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1104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1105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1106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1107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1108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1109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1110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1111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1112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113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114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115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1116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117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1118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119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120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1121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1122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23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24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25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26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127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128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112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1130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2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1133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13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1135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113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137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3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139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14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41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114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43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4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45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14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1147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114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1149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115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1151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115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53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5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55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5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1157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9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60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61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1162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1163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4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5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66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67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68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69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1170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1171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1172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1173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1174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1175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176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177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1178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1179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8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1181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1182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1183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118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1185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1186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1187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1188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18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190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119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1192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19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1194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119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1196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119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1198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19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00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120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1202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120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1204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120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1206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0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1208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1209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1210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1211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121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1213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121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15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16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17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18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19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1220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1221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22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23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24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1225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1226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1227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1228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1229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1230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1231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1232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1233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1234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1235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1236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1237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1238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39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1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242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1243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1244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124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246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124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1248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4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1250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125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52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125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1254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5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56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125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1258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125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1260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126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1262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126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1264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126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1266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126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1268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126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1270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1271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1272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1273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1274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75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76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77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1278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1279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1280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1281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1282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1284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285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86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1287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1288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1289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1290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1291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1292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1293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1294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29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296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1297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1298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1299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130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1301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130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1303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130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1305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130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1307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130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1309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131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1311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131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1313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131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1315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131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1317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131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1319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132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1321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132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1323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132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1325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1326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1327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1328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1329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1330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1331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1332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1333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1334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1335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1336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1337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1338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1339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1340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1341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1342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43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1344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1345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46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1347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1348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1349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5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1351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1352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1353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1354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135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56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135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1358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5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1360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136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1362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136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1364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6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66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136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1368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136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1370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137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1372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7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74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137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1376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7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78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137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1380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81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82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1383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1384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385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386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1387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1388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1389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1390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1391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1392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1393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1394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1395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1396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1397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1398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1399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1400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1401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1402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1403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404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140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1406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1407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1408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1409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141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1411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1412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141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1414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141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416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141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1418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141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420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2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1422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142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24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2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426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142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28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2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1430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143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32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3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1434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143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1436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1437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38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39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1440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441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42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43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444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1445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1446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47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48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1449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1450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5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52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453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454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455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1456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57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58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459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1460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146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62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1463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1464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65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6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1467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146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69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7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471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47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473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147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1475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7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1477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147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1479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8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1481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148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83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8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1485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148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1487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48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1489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149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1491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1492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1493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1494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1495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1496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1497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1498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1499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1500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1501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1502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1503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1504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1505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1506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1507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1508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1509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1510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1511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1512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13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14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1515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151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1517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1518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1519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1520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152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1522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152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1524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152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26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2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1528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152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1530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153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1532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153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1534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153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1536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153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1538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153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1540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154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1542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154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1544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154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46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47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1548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1549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1550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1551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1552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1553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1554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1555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1556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1557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558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1559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1560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1561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1562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563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1564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1565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1566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1567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568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1569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1570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157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572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1573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574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1575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157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1577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157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579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158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1581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158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1583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158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1585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158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1587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158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1589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159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1591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159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1593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159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595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59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1597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159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1599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160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1601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1602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1603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1604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1605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1606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1607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1608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1609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1610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1611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1612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1613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1614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1615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1616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1617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1618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1619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1620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1621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1622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1623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1624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1625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1626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162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1628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1629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1630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1631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163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1633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163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1635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163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1637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163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1639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164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1641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164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1643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164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1645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164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1647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164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1649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165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1651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165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1653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165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1655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165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1657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1658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1659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1660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1661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1662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1663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1664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1665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1666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1667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1668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1669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1670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1671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1672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1673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1674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1675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1676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1677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1678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1679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1680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1681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168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1683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1684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1685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1686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168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1688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168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1690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169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1692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169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1694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169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1696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169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1698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169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1700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170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1702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170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1704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170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1706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170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1708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170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1710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171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1712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1713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1714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1715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1716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1717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1718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1719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1720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1721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1722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1723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1724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1725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1726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1727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1728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1729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1730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1731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1732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1733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1734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1735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1736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173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1738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1739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1740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1741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174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1743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174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1745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174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1747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174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1749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175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1751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175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1753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175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1755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175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1757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175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1759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176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1761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176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1763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176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1765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176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1767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176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1769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177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1771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177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1773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177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1775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177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1777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177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1779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178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1781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178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1783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1784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1785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1786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1787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1788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1789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1790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1791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1792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1793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1794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1795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1796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1797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1798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1799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1800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1801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1802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1803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1804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1805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1806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1807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1808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1809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1810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1811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1812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1813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1814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1815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1816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1817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1818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1819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1820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1821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1822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1823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1824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1825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1826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1827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1828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1829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1830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1831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1832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1833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1834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1835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1836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1837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1838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1839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1840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1841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1842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1843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1844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1845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1846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1847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1848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1849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1850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185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1852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1853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1854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1855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1856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1857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1858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1859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1860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1861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1862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1863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1864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1865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1866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1867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1868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1869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1870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1871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1872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1873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1874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1875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1876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1877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1878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1879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1880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1881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1882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1883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188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1885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1886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1887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1888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1889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1890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1891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1892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1893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1894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1895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1896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1897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1898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1899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1900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190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1902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1903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1904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1905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1906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1907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1908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1909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1910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1911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1912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1913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1914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1915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1916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1917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1918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1919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1920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1921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1922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1923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1924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1925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1926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1927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1928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1929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1930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1931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1932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1933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1934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1935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1936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1937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1938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1939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1940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1941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1942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1943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1944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1945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1946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1947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1948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1949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1950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1951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1952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1953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1954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1955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1956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1957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1958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1959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1960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1961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1962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1963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1964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1965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1966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196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196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1969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1970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1971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1972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1973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1974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1975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1976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1977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1978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1979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1980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1981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1982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1983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1984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1985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1986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1987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1988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1989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1990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1991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1992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1993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1994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1995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1996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1997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1998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1999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2000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2001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2002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2003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2004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2005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2006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2007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2008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2009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201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2011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201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2013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2014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2015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2016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2017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2018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2019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2020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2021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2022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2023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2024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2025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2026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2027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2028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2029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2030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2031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203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2033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2034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2035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2036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203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2038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203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2040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204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2042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204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2044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204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2046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204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2048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204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2050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205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2052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205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2054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205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2056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2057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2058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2059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2060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2061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2062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2063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2064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2065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2066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2067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2068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2069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2070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2071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2072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2073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2074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207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2076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2077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2078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2079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208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2081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208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2083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208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2085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208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2087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208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2089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209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2091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209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2093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209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2095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209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2097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209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2099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2100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2101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2102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2103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2104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2105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2106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2107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2108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2109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2110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2111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2112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2113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2114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2115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2116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2117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211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2119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2120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2121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2122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212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2124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212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2126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212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2128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212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2130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213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2132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213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2134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213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2136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213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2138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213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2140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214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2142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2143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214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2145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2146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2147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2148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2149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2150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2151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2152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2153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2154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2155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2156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2157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2158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2159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2160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2161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2162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2163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2164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2165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2166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2167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2168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2169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2170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2171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2172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2173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2174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2175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2176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2177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2178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2179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2180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2181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2182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2183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2184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2185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2186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2187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2188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2189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2190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2191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219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2193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219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2195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219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2197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219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2199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220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2201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2202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2203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2204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2205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2206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2207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2208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2209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221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2211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221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2213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2214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2215"/>
                      <wps:cNvCnPr>
                        <a:cxnSpLocks noChangeShapeType="1"/>
                      </wps:cNvCnPr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2216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221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2218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2219"/>
                      <wps:cNvCnPr>
                        <a:cxnSpLocks noChangeShapeType="1"/>
                      </wps:cNvCnPr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2220"/>
                      <wps:cNvCnPr>
                        <a:cxnSpLocks noChangeShapeType="1"/>
                      </wps:cNvCnPr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222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2222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222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2224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2225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222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2227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2228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222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223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2231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223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223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2234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223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223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2237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223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223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224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2241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224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224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2244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224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224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2247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224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224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225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2251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225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225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2254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225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225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2257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225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225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226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2261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226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226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2264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226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226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2267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226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226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227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2271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227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2273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2274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227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2276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2277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227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2279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228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2281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2282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228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2284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228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2286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2287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228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2289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229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2291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2292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229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2294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229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2296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2297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229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2299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230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2301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2302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230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2304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230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2306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2307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230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2309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231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2311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2312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231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2314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231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2316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2317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231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2319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232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2321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2322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232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2324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232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2326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2327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232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2329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23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233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2332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2333"/>
                      <wps:cNvCnPr>
                        <a:cxnSpLocks noChangeShapeType="1"/>
                      </wps:cNvCnPr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2334"/>
                      <wps:cNvCnPr>
                        <a:cxnSpLocks noChangeShapeType="1"/>
                      </wps:cNvCnPr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2335"/>
                      <wps:cNvCnPr>
                        <a:cxnSpLocks noChangeShapeType="1"/>
                      </wps:cNvCnPr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2336"/>
                      <wps:cNvCnPr>
                        <a:cxnSpLocks noChangeShapeType="1"/>
                      </wps:cNvCnPr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2337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2338"/>
                      <wps:cNvCnPr>
                        <a:cxnSpLocks noChangeShapeType="1"/>
                      </wps:cNvCnPr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2339"/>
                      <wps:cNvCnPr>
                        <a:cxnSpLocks noChangeShapeType="1"/>
                      </wps:cNvCnPr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2340"/>
                      <wps:cNvCnPr>
                        <a:cxnSpLocks noChangeShapeType="1"/>
                      </wps:cNvCnPr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2341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2342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2343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2344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2345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2346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2347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2348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2349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2350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2351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2352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2353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2354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2355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235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2357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235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2359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236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2361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ADC362" id="Полотно 2" o:spid="_x0000_s1026" editas="canvas" style="position:absolute;margin-left:198pt;margin-top:-27pt;width:62pt;height:63pt;z-index:251658240" coordsize="6769,6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769;height:6877;visibility:visible;mso-wrap-style:square">
                <v:fill o:detectmouseclick="t"/>
                <v:path o:connecttype="none"/>
              </v:shape>
              <v:group id="Group 4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5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6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8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9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0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11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2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13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14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15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16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17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18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19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20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21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22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23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24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25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26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27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28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29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30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31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32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33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34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35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36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37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38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39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40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41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42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43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44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45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46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47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48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49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50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51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52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53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54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55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56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57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58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59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60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61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62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3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64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5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66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67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68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69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0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2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3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4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5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6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7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8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9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80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81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82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83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84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85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86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87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88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89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90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91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92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93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94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95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96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97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98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99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100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101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102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103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104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105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106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107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108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109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110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111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112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113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114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115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116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117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8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119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0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121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122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123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124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25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126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127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128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129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130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131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132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133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134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135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136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137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138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139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140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141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142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143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144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145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146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147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148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149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150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151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152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153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154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155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156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157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158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159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160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161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162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163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164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165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166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167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168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169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170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171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172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3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174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5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176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177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178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179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180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181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182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183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184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185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186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187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188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189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190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191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192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193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194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195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196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197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198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199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200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201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202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203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204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205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206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207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208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209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210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211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212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213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214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215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216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217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218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219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220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221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222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223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224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225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226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227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228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29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230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1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232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233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234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235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236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237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238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239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240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241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242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243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244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245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246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247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248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249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250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251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252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253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254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255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256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257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258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259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260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261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262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263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264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265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266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267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268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269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270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271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272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273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274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275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276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277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278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279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0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281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282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283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4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285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6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287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288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289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290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291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292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293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294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295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296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297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298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299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300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301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302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303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304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305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306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307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308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309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310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311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312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313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314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315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316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317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318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319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320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321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322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323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324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325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326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327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328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329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330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331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332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333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334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5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336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337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338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39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340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1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342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343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344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345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346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347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348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349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350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351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352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353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354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355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356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357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358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359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360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361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362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363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364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365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366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367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368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369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370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371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372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373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374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375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376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377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378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379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380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381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382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383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384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385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386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387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388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389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0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391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392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393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4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395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6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397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398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399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400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401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402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403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4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405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406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407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408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409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410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411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412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413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414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415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416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417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418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419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420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421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422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423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424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425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426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427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428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429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430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431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432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433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434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435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436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437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438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439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0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441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442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443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444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445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446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447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448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449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0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451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2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453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454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455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456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457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458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459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460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461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462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463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464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465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466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467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468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469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470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471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472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473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474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475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476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477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478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479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480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481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482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483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484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485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486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487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488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489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490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491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492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493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494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495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496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497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498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499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500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501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502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503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504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5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506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7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508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509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510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511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512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513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514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515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516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517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518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519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520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521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522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523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524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525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526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527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528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529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530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531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532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533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534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535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536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537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538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539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540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541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542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543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544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545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546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547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548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549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550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551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552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553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554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555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556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557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558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559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0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561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2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563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564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565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566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567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568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569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570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571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572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573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574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575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576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577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578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579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580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581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582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583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584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585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586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587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588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589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590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591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592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593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594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595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596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597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598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599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600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601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602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603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604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605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606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607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608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609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610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611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2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613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614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615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6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617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8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619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620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621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622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623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624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625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626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627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628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629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630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631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632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633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634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635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636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637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638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639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640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641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642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643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644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645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646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647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648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649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650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651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652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653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654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655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656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657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658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659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660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661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662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663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664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665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666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7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668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669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670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-3l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1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-3l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672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3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674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675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676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7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678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79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680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1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682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3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684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5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686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7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688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89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690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1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692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693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694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695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,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696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100,5r,-5xm,205r5,2l10,210r8,l25,207,13,205,3,202,,205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697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100,7r,-7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698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,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699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,90,5r2,l95,7r,-5xm,192r13,5l28,199r7,-2l45,194r-2,l40,194r-17,l3,190,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00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,92,3xm,188r15,4l35,195r7,-3l49,190r-7,l37,190r-17,l2,185,,188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01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,92,2xm,185r20,4l37,189r3,l42,189r5,-2l52,185r-7,l37,185r-17,l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02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3,-2l52,183r,-3l45,180r-10,l20,180,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03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04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,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05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06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07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08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09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10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11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12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13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14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15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16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17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2,105,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18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-2,l3,100,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19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20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30,54,20xm,92r2,l14,92,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21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22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23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24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25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26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27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28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29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30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31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32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33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xe" fillcolor="#e15520" stroked="f">
                  <v:path arrowok="t" o:connecttype="custom" o:connectlocs="3,5;0,0;3,5;3,5" o:connectangles="0,0,0,0"/>
                </v:shape>
                <v:shape id="Freeform 734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,,xe" fillcolor="#e15820" stroked="f">
                  <v:path arrowok="t" o:connecttype="custom" o:connectlocs="0,0;0,0;2,5;2,5;0,0" o:connectangles="0,0,0,0,0"/>
                </v:shape>
                <v:shape id="Freeform 735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36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,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37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38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3,l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39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40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3,5r2,l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41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42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43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44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45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46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47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48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49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50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-15,7l34,149r,3l34,154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51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-2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52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53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54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55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56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57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,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58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,12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59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2,l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60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3,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61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,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62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63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64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65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66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67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3,l12,7r8,3l20,7,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68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5,5,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69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2,,5r3,l10,7r5,3l20,12r5,8l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70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3,3,5,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71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,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72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73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74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75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76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77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2l5,22,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78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79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,2,5xe" fillcolor="#f2e500" stroked="f">
                  <v:path arrowok="t" o:connecttype="custom" o:connectlocs="2,5;2,3;0,0;0,5;2,8;2,8;2,5" o:connectangles="0,0,0,0,0,0,0"/>
                </v:shape>
                <v:shape id="Freeform 780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1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2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3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4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5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6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8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9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90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91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92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93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94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95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96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97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98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6,10r3,7l181,15r,-3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99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-3,3l172,10r2,8l177,15r2,-2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800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801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2,109r3,l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802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803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6,13r3,10l161,20r3,-2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804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-3,2l152,12r2,10l157,20r2,-3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805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806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807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808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809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810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3,-3l136,25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811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2l129,28r3,-3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812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813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814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815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816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817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35,67,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818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819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50,62r5,-2l50,60r-8,l30,60,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820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821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822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823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824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825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826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827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828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3l42,12r-5,8l32,25,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829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5r-2,7l35,17r-7,5l20,25,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830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,37,,35,3,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831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,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832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833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834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,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835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836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837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838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xe" fillcolor="#e15520" stroked="f">
                  <v:path arrowok="t" o:connecttype="custom" o:connectlocs="3,5;0,0;3,3;3,5;3,5" o:connectangles="0,0,0,0,0"/>
                </v:shape>
                <v:rect id="Rectangle 839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840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841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842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843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3,l2,xm102,154r-3,l97,154r2,l102,154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844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845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7,3,5,3,xm50,164r17,-2l82,157r5,-5l95,149r2,l95,147r,-3l82,152r-10,2l60,157r-13,2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846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7r2,3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847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60,152r12,-3l82,147r13,-8l92,139r-2,-2l80,142r-10,5l60,149r-13,l45,149r-3,l45,152r,2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848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849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850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851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852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853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854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855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856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857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858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859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860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861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862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-5,l39,75r-7,l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863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864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,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865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-3,l30,60,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866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3,8l5,37r5,10l17,55r10,2l37,60r3,l42,60,40,57,37,55,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867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868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869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870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871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,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872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873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874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875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xm5,l2,,,,5,3,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876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,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877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,5,5,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878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879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,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880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881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882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883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884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885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2l120,40r-5,15l117,55r3,l125,40r2,-1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886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2l114,40r-5,15l112,55r2,l119,40r3,-1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887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5,20r-3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888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09,20r-2,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889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7,20r-3,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890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891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7l92,35r-5,7l84,50r3,l89,50r5,-8l97,35r2,-8l99,20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892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7r-3,8l82,42r-5,5l82,50r3,l90,42r2,-7l95,27r,-7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893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7r-2,8l77,42r-5,5l74,47r5,3l82,42r5,-7l89,27r,-7xm5,l2,10,,18r2,2l5,20,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894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24r-3,8l72,39r-5,5l70,44r2,l77,39r5,-7l85,24r,-7xm5,l3,7,,17r3,l5,20r,-3l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895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24r-2,8l67,39r-5,5l64,44r3,l72,39r5,-7l79,24r,-7xm5,l2,7,,17r2,3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896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24r-3,8l62,37r-5,5l60,44r2,l67,39r5,-7l75,24r,-7xm5,l3,7,,17r,3l3,20r2,2l5,20r,-3l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897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22r-5,8l57,35r-8,5l54,40r3,2l62,37r5,-7l69,22r,-7xm5,l2,8,,15r,3l2,20r3,2l5,18r,-3l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898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22r-5,8l50,35r-5,5l47,40r5,l57,35r5,-5l65,22r,-7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899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7l49,30r-5,5l37,37r5,3l44,40r8,-5l54,30r5,-8l59,15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900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47,22r-2,8l40,35r-8,2l35,37r5,3l45,35r5,-5l55,22r,-7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901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2l42,19r-3,8l32,29r-8,3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902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2l37,19r-2,5l30,27r-8,2l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903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7,10r-3,l34,12r,5l29,22r-5,2l19,27,14,24,10,22,7,17,5,12,5,7,10,2,5,,,7r,5l2,19r5,8l12,29r5,3l19,32r8,-3l34,27r3,-8l39,12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904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2,8r-2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905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7,8,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906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907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908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909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910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911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912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913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914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915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916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917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918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919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920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1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922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923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924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925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926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927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928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929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930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931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932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933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934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935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936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937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938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939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940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941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942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943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944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945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946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947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948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949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950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951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952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953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954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955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956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957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958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959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960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961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962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963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964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965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966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967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968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969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970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971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972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973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974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975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976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977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978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979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980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981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982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983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984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985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986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987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988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989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990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991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992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993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994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995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996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997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998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999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1000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1001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1002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1003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1004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1005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1006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1007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1008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1009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1010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1011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1012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1013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1014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1015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1016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1017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1018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1019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1020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1021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1022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1023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1024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1025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1026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1027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1028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1029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1030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1031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1032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1033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1034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1035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1036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1037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1038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1039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1040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1041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1042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1043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1044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1045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1046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1047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1048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1049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1050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1051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1052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1053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1054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1055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5,-3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1056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2l214,32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1057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1058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7r,3l207,37r,-2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1059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7r,3l201,37r,-2xm5,l2,7,,17,2,27r,10l2,35,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1060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1061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2l3,45r5,7l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1062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1063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1064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1065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1066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1067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1068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1069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1070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1071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1072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1073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1074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1075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1076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1077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1078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1079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1080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1081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1082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1083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1084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1085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,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1086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1087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20,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1088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20,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1089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2,17r-2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1090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48,15,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1091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1092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1093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1094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1095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1096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1097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1098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1099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,2,5,5,3xe" fillcolor="#f1e900" stroked="f">
                  <v:path arrowok="t" o:connecttype="custom" o:connectlocs="5,3;5,0;2,0;0,0;0,3;0,3;2,5;5,3;5,3" o:connectangles="0,0,0,0,0,0,0,0,0"/>
                </v:shape>
                <v:shape id="Freeform 1100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1101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2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1103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4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1105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1106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1107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1108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1109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1110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1111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1112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1113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1114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1115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1116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1117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1118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1119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1120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1121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1122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1123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1124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1125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1126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1127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1128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1129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1130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1131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1132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1133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1134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1135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1136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1137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1138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1139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1140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1141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1142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1143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1144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1145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1146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1147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1148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1149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1150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1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1152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1153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1154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5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1156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7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1158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1159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1160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1161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1162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1163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1164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1165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1166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1167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1168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1169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1170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1171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1172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1173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1174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1175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1176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1177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1178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1179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1180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1181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1182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1183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1184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1185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1186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1187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1188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1189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1190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1191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1192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1193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1194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1195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1196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1197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1198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1199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1200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1201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1202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1203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1204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1205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1206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1207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1208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1209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1210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1211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1212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3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1214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1215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1216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1217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1218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1219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1220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1221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1222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1223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1224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1225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1226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1227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1228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1229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1230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1231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1232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1233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1234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1235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1236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1237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1238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1239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1240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1241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1242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1243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1244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1245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1246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1247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1248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1249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1250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1251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1252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1253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1254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1255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1256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257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1258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1259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1260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1261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1262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1263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264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265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6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1267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8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1269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1270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1271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1272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1273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1274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1275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1276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1277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1278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1279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1280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1281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1282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1283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1284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1285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1286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1287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1288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1289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1290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1291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1292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1293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1294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1295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1296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1297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1298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1299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1300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1301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1302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1303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1304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1305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1306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1307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1308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1309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1310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1311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1312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1313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1314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1315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1316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1317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1318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1319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1320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1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1322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3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1324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1325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1326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1327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1328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1329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1330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1331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1332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1333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1334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1335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1336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1337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1338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1339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1340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1341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1342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1343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1344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1345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1346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1347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1348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1349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1350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1351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1352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1353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1354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1355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1356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1357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1358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1359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1360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1361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1362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1363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1364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1365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1366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1367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1368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1369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1370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1371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2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1373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1374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1375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6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1377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8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1379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1380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381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1382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1383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1384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1385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1386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1387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1388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1389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1390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1391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1392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1393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1394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1395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1396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1397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1398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1399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1400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1401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1402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1403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1404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1405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1406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1407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1408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1409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1410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1411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1412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1413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1414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1415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1416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1417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1418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1419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1420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1421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1422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1423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1424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1425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1426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1427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8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1429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1430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1431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2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1433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4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1435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1436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1437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1438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1439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1440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1441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1442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1443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1444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1445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1446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1447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1448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1449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1450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1451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1452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1453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1454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1455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1456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1457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1458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1459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1460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1461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1462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1463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1464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1465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1466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1467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1468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1469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1470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1471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1472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1473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1474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1475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1476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1477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1478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1479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1480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1481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1482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3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1484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1485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1486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7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1488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89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1490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1491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1492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1493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1494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1495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1496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497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1498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1499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1500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1501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1502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1503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1504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1505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1506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1507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1508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509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1510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1511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1512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1513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1514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1515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1516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1517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1518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1519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1520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1521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1522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1523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1524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1525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1526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1527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1528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1529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1530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1531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1532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1533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1534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1535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1536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1537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1538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1539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1540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1541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2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1543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4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1545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546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547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1548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1549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1550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1551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1552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1553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1554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1555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1556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1557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1558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1559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1560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1561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1562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1563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1564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1565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1566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1567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1568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1569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1570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1571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1572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1573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1574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1575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1576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1577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1578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1579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1580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1581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1582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1583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1584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1585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1586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1587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1588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1589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1590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1591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1592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1593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1594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1595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1596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7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1598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599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1600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1601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1602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1603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1604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1605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1606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1607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1608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1609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1610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1611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1612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1613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1614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1615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1616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1617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1618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1619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1620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1621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1622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1623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1624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1625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1626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1627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1628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1629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1630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1631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1632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1633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1634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1635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1636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1637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1638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1639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1640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1641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1642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1643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1644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1645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1646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1647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1648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1649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1650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1651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1652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3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1654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5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1656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1657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1658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1659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1660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1661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1662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1663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1664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1665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1666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1667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1668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1669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1670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1671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1672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1673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1674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1675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1676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1677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1678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1679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1680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1681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1682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1683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1684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1685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1686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1687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1688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1689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1690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1691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1692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1693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1694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1695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1696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1697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1698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1699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1700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1701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1702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1703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4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1705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1706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1707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8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1709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0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1711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1712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1713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1714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1715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1716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1717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1718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1719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1720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1721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1722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1723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1724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1725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1726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1727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1728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1729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1730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1731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1732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1733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1734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1735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1736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1737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1738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1739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1740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1741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1742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1743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1744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1745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1746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1747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1748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1749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1750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1751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1752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1753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1754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1755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1756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1757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1758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59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1760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1761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1762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-3l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3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-3l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1764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5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1766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1767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1768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69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1770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1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1772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3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1774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5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1776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7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1778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79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1780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1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1782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3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1784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1785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1786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1787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90,209r-8,3l90,212r5,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1788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xm90,210r5,-3l100,205r-3,-3l87,205r-12,2l82,210r8,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1789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,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1790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1791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72,194r-17,l52,194r-2,l60,197r7,2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1792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,5,5,5,xm57,195r20,-3l92,188r-2,-3l72,190r-17,l50,190r-7,l50,192r7,3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1793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,5,5,5,xm50,189r2,l55,189r17,l92,185r-2,-3l87,180r-15,5l55,185r-8,l40,185r5,2l50,189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1794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,,8r2,l5,5,2,xm40,185r7,l52,185r17,l87,180r-3,-2l82,175r-15,5l52,180r-10,l35,180r,3l37,183r3,2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1795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8l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1796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64,170r-12,l42,170,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1797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-2,-3l64,165r-12,l40,165,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1798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1799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1800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1801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1802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1803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1804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1805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1806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1807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1808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1809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-2,l40,103,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1810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40,97,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1811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5,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1812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30,5,20r5,-8l15,5r,-3l12,xm7,72r10,8l27,87r13,5l52,92r2,l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1813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1814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1815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5l3,47,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1816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1817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1818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1819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1820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1821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1822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1823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1824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1825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1826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xe" fillcolor="#e15520" stroked="f">
                  <v:path arrowok="t" o:connecttype="custom" o:connectlocs="0,5;3,0;0,5;0,5" o:connectangles="0,0,0,0"/>
                </v:shape>
                <v:shape id="Freeform 1827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,2,xe" fillcolor="#e15820" stroked="f">
                  <v:path arrowok="t" o:connecttype="custom" o:connectlocs="2,0;2,0;0,5;0,5;2,0" o:connectangles="0,0,0,0,0"/>
                </v:shape>
                <v:shape id="Freeform 1828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1829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,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1830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1831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1832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3,l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1833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1834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,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1835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1836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1837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1838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1839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1840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1841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1842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1843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5l2,144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1844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1845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1846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1847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1848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1849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1850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5,2l55,5,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1851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,40,2r8,3l53,5r,-3l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1852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5,7r8,l53,5r,-3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1853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,38,3r,2l40,5r5,3l50,8,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1854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,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1855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,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1856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1857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1858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1859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1860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1861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3,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1862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3,l33,2,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1863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,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1864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,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1865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1866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1867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1868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1869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1870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-3l5,10,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1871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1872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,2,5,2,xe" fillcolor="#f2e500" stroked="f">
                  <v:path arrowok="t" o:connecttype="custom" o:connectlocs="2,0;0,3;0,5;0,8;0,8;2,5;2,0" o:connectangles="0,0,0,0,0,0,0"/>
                </v:shape>
                <v:shape id="Freeform 1873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1874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1875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1876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1877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1878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3,-2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1879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1880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1881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1882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1883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1884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1885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1886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1887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1888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1889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1890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1891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,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1892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1893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1894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1895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1896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,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1897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1898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1899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1900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1901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1902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,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1903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1904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2,2l5,30r,-3l5,25,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1905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2l3,30r5,2l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1906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1907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1908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1909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60,69r2,3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1910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1911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1912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1913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1914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1915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1916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1917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1918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1919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1920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,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1921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,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1922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,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1923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1924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1925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1926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1927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1928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,2,,,xe" fillcolor="#f2e600" stroked="f">
                  <v:path arrowok="t" o:connecttype="custom" o:connectlocs="0,0;2,0;5,2;5,2;2,0;0,0" o:connectangles="0,0,0,0,0,0"/>
                </v:shape>
                <v:shape id="Freeform 1929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1930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xe" fillcolor="#e15520" stroked="f">
                  <v:path arrowok="t" o:connecttype="custom" o:connectlocs="0,5;3,0;0,3;0,5;0,5" o:connectangles="0,0,0,0,0"/>
                </v:shape>
                <v:shape id="Freeform 1931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,,2,,xe" fillcolor="#e15820" stroked="f">
                  <v:path arrowok="t" o:connecttype="custom" o:connectlocs="0,0;0,0;0,5;0,5;0,2;0,0" o:connectangles="0,0,0,0,0,0"/>
                </v:shape>
                <v:shape id="Freeform 1932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1933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1934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7,5,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1935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2,xm,154r3,l5,154r-2,l,154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1936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1937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7,7,97,xm,149r,l2,149r8,3l15,157r15,5l47,164r3,-2l52,159r-2,l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1938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-2,l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1939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,90,5r2,l95,7r,-5xm,139r13,8l23,149r12,3l48,154r2,l50,152r3,-3l50,149r-2,l35,149,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1940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50,147r2,-2l47,145r-2,l35,145,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1941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7,7,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1942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1943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,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1944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1945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1946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1947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1948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1949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1950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1951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1952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1953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1954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,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1955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1956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-5l49,15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1957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,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1958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,2,57,,60r2,l5,60,15,57,25,55r7,-8l37,37r2,-7l42,22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1959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3,l10,55r5,-2l20,50r8,-5l30,40r2,-5l35,28r2,-8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1960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,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1961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1962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1963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1964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1965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1966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1967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xm164,r3,l169,r-5,3l164,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1968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5r5,-2xm,20r3,l3,23r,2l3,23,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1969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64,3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1970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6,r-2,l154,2r,3l159,2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1971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1972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1973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1974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1975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1976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1977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1978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3,23,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1979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2,20,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1980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-2l3,20,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1981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0r-3,l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1982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1983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7r2,8l5,42r5,8l12,50r3,l12,42,7,35,5,27r,-7l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1984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3,20,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1985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3,l89,18xm,20r,l,27r2,8l7,42r3,8l15,47r2,l12,42,7,35,5,27r,-7l2,20,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1986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3l82,17r3,xm,17r,l,24r3,8l8,39r5,5l15,44r3,l13,39,8,32,5,24r,-7l3,17,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1987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7,20r2,-3xm,17r,l,24r2,8l7,39r5,5l15,44r2,l12,39,7,32,5,24r,-7l2,17,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1988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xm,17r,l,24r3,8l8,39r5,5l15,44r3,-2l13,37,8,32,5,24r,-7l3,17,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1989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-3xm,15r,l,22r2,8l7,37r5,5l15,40r5,l12,35,10,30,5,22r,-7l2,15,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1990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3,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1991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3r-3,l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1992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22r5,8l10,35r5,5l20,37r3,l15,35,10,30,8,22,5,15r,-2l3,13,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1993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9r5,8l10,32r7,2l22,34r5,-2l25,32,17,29,10,27,7,19,5,12r,-2l2,10,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1994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3,10,,10r,2l3,19r2,8l10,32r8,2l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1995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-3,l,10r,2l2,19r3,8l12,29r8,3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1996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,3,8,,8r,2l3,17r2,5l10,25r8,2l25,25r5,-3l32,17r3,-7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1997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2l,15r5,5l10,22r5,3l20,22r4,-2l27,15r2,-5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1998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2l,15r3,2l8,20r5,2l18,20r2,-3l25,15r,-5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1999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2000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2001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2002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2003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2004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2005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2006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2007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2008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2009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2010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2011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2012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2013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2014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2015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2016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2017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2018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2019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2020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2021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2022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2023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2024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2025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2026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2027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2028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2029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2030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2031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2032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3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2034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2035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2036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2037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8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2039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2040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2041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2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2043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2044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2045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6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2047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2048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2049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0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2051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2052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2053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4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2055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2056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2057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2058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2059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2060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2061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2062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2063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2064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2065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2066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2067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2068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2069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2070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2071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2072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2073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2074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2075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6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2077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2078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2079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2080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1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2082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2083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2084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5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2086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2087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2088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89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2090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2091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2092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3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2094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2095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2096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2097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2098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2099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2100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2101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2102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2103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2104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05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2106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2107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2108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2109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2110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2111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2112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2113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2114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2115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2116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2117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2118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2119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2120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2121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2122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2123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2124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2125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2126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2127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8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2129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2130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2131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2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2133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2134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2135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6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2137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2138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2139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0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2141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2142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2143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2144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2145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2146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-3l2,35,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2147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2r-2,l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2148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5,37r,-2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2149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7r5,3l5,37r,-2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2150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2l199,27r2,-10xm,32r,3l,37r5,3l5,37r,-2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2151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2152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2153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2154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2155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2156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2157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2158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2159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2160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2161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2162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2163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2164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2165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2166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2167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2168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2169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2170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2171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2172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2173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2174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2175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2176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-2,l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2177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2178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3,17,,20,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2179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2,17,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2180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3,17,,17r,3l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2181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3l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2182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3l3,25r5,8l13,38r10,2l30,38r8,-5l43,25r2,-7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2183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2184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2185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2186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2187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2188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2189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2190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,3,5,5,3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2191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2192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2193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2194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2195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2196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7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2198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2199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2200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2201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2202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xm266,22r2,-7l266,7,263,5r3,-3l268,5r3,2l271,12r-3,3l266,20r,2xm171,5r5,l181,7r3,l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2203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77r3,l154,77r-2,3l154,82r8,l167,80r4,-5l179,67r,-5l181,60r5,-3l184,60r-3,2l181,65r15,5l209,70r10,-3l226,60r5,-8l236,45r,-5l231,35r-2,-3l229,30r2,2l239,35r14,-3l263,25r3,-5l271,15r,-8l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2204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,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2205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2206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2207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2208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2209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2210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1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2212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,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2213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,63,r,10l73,10r,20l73,50,58,63,45,75,38,93r-5,27l18,120r,18l,138,,270r102,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2214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2215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2216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2217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2218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2219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2220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2221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3,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2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3,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2223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3,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4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3,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2225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10,2l82,35r5,8l92,50r3,3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2226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7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2228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229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2230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2231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5,10l144,20r2,10l149,42r-3,15l141,69r-5,13l126,94r-9,8l104,109r-15,5l74,114r-15,l47,109,35,102,25,94,15,82,7,69,5,57,2,42,2,30,5,20,10,10,15,,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2232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2233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2234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,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2235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2236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5,10l136,20r3,10l139,42r,15l134,69r-8,13l119,92r-10,7l97,107r-13,2l69,112,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2237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,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2238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2239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5,10l132,20r2,10l134,42r,13l129,67r-5,12l114,89r-9,8l95,104r-13,3l67,109,55,107,42,104,30,97,20,89,13,79,8,67,3,55,,42,3,30,5,20,10,10,15,,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2240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2241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2242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,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2243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2244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5,10l124,20r2,10l129,42r-3,13l124,67r-5,10l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2245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2246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2247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,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2248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2249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5,10l116,20r3,10l119,42r,13l114,64r-5,10l102,84r-8,8l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2250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2251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2252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2253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2254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,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2255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2256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2257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2258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8,10l99,20r5,10l107,42r-3,10l102,62,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2259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2260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2261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2262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2263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2264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2265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2266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2267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2268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2269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2270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2271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2272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2273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2274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2275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2276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2277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2278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2279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2280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2281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2282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2283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2284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2285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2286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2287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2288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2289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2290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2291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2292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2293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2294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2295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2296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2297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2298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2299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2300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2301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2302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2303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2304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2305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2306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2307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2308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2309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2310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2311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2312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2313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4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2315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2316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2317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2318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2319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2320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2321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2322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2323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2324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2325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,,5,2,3r3,l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2326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,2,5,2,3r3,l5,5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2327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,,2,2,5r3,l7,2xm5,2r,l2,5,2,2,2,,5,2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2328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2,,5r3,l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2329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,,5,3,2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2330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3,xe" stroked="f">
                <v:path arrowok="t" o:connecttype="custom" o:connectlocs="1905,0;1905,0;0,0;0,0;0,0;0,0;0,0;1905,0;1905,0" o:connectangles="0,0,0,0,0,0,0,0,0"/>
              </v:shape>
              <v:shape id="Freeform 2331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286,209r,-27l276,182r-7,-5l261,172r-7,-3l241,167r-7,l227,162r-3,-3l219,154r,-5l219,144r3,-2l224,139r10,-2l241,137r-2,-8l234,124r32,-7l294,112r22,-10l336,94,366,74,386,57r,-5l381,47r-5,-2l368,42r,-12l388,30r-2,-8l381,17r-5,-5l368,10r,-5l368,,194,,23,r,5l23,10r-8,2l10,17,5,22,,30r23,l23,42r-8,3l8,47,5,52,3,57,25,74,55,94r18,8l95,112r27,5l155,124r2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2332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2l5,60,25,77,55,94r20,8l97,112r28,7l155,124r-5,5l147,137r10,l164,139r5,3l169,144r3,5l169,154r-2,5l162,162r-5,5l150,167r-13,2l127,172r-7,5l115,182r-13,l102,209r92,l286,209r,-27l274,182r-5,-5l261,172r-10,-3l239,167r-7,l227,162r-5,-3l219,154r-2,-5l219,144r,-2l224,139r8,-2l241,137r-2,-8l234,124r30,-5l291,112r23,-10l333,94,363,77,383,60r3,-3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2333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2334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2335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2336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2337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2338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2339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2340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2341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2342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2343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,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2344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2345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2346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2347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2348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2349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2350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2351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2352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2353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2354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2355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2356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7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2358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59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2360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2361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282277" w:rsidRDefault="00282277" w:rsidP="00382CBE">
    <w:pPr>
      <w:rPr>
        <w:vanish/>
      </w:rPr>
    </w:pPr>
  </w:p>
  <w:p w:rsidR="00282277" w:rsidRDefault="00282277" w:rsidP="00382CBE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>
      <w:rPr>
        <w:rFonts w:ascii="Monotype Corsiva" w:hAnsi="Monotype Corsiva"/>
        <w:vanish/>
        <w:color w:val="333399"/>
        <w:sz w:val="52"/>
        <w:szCs w:val="52"/>
      </w:rPr>
      <w:t xml:space="preserve"> </w:t>
    </w:r>
    <w:r>
      <w:rPr>
        <w:rFonts w:ascii="Garamond" w:hAnsi="Garamond"/>
        <w:vanish/>
        <w:sz w:val="44"/>
        <w:szCs w:val="44"/>
      </w:rPr>
      <w:t>Губернатор Алтайского края</w:t>
    </w:r>
  </w:p>
  <w:p w:rsidR="00282277" w:rsidRDefault="00282277" w:rsidP="00382CBE">
    <w:pPr>
      <w:ind w:left="-180"/>
      <w:rPr>
        <w:vanish/>
      </w:rPr>
    </w:pPr>
    <w:r>
      <w:rPr>
        <w:noProof/>
        <w:vanish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3E732F2" wp14:editId="779A3D7C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28575" t="31750" r="28575" b="349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F3EA399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" strokeweight="4.5pt">
              <v:stroke linestyle="thinThick"/>
            </v:line>
          </w:pict>
        </mc:Fallback>
      </mc:AlternateContent>
    </w:r>
  </w:p>
  <w:p w:rsidR="00282277" w:rsidRDefault="00282277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просп. Ленина, д. 59, г. Барнаул, 656035</w:t>
    </w:r>
  </w:p>
  <w:p w:rsidR="00282277" w:rsidRDefault="00282277" w:rsidP="00382CBE">
    <w:pPr>
      <w:spacing w:line="240" w:lineRule="exact"/>
      <w:ind w:left="-180"/>
      <w:jc w:val="center"/>
      <w:rPr>
        <w:rFonts w:ascii="Garamond" w:hAnsi="Garamond"/>
        <w:vanish/>
      </w:rPr>
    </w:pPr>
    <w:r>
      <w:rPr>
        <w:rFonts w:ascii="Garamond" w:hAnsi="Garamond"/>
        <w:vanish/>
      </w:rPr>
      <w:t>телефон: (3852) 36-31-15, факс: (3852) 36-38-63, е-</w:t>
    </w:r>
    <w:r>
      <w:rPr>
        <w:rFonts w:ascii="Garamond" w:hAnsi="Garamond"/>
        <w:vanish/>
        <w:lang w:val="en-US"/>
      </w:rPr>
      <w:t>mail</w:t>
    </w:r>
    <w:r>
      <w:rPr>
        <w:rFonts w:ascii="Garamond" w:hAnsi="Garamond"/>
        <w:vanish/>
      </w:rPr>
      <w:t xml:space="preserve">: </w:t>
    </w:r>
    <w:r>
      <w:rPr>
        <w:rFonts w:ascii="Garamond" w:hAnsi="Garamond"/>
        <w:vanish/>
        <w:lang w:val="en-US"/>
      </w:rPr>
      <w:t>gubernator</w:t>
    </w:r>
    <w:r>
      <w:rPr>
        <w:rFonts w:ascii="Garamond" w:hAnsi="Garamond"/>
        <w:vanish/>
      </w:rPr>
      <w:t>@</w:t>
    </w:r>
    <w:r>
      <w:rPr>
        <w:rFonts w:ascii="Garamond" w:hAnsi="Garamond"/>
        <w:vanish/>
        <w:lang w:val="en-US"/>
      </w:rPr>
      <w:t>alregn</w:t>
    </w:r>
    <w:r>
      <w:rPr>
        <w:rFonts w:ascii="Garamond" w:hAnsi="Garamond"/>
        <w:vanish/>
      </w:rPr>
      <w:t>.</w:t>
    </w:r>
    <w:r>
      <w:rPr>
        <w:rFonts w:ascii="Garamond" w:hAnsi="Garamond"/>
        <w:vanish/>
        <w:lang w:val="en-US"/>
      </w:rPr>
      <w:t>ru</w:t>
    </w:r>
  </w:p>
  <w:p w:rsidR="00282277" w:rsidRDefault="0028227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BE2EDF"/>
    <w:multiLevelType w:val="hybridMultilevel"/>
    <w:tmpl w:val="89CCE990"/>
    <w:lvl w:ilvl="0" w:tplc="22B6065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8F"/>
    <w:rsid w:val="00001B82"/>
    <w:rsid w:val="00006BFF"/>
    <w:rsid w:val="0002227A"/>
    <w:rsid w:val="00032EB2"/>
    <w:rsid w:val="000445F5"/>
    <w:rsid w:val="00065024"/>
    <w:rsid w:val="00066C30"/>
    <w:rsid w:val="00072C58"/>
    <w:rsid w:val="00072DA6"/>
    <w:rsid w:val="00075C31"/>
    <w:rsid w:val="000A2A69"/>
    <w:rsid w:val="000A74BC"/>
    <w:rsid w:val="000C44D3"/>
    <w:rsid w:val="000D7D50"/>
    <w:rsid w:val="000E5716"/>
    <w:rsid w:val="000E5807"/>
    <w:rsid w:val="000F0F5A"/>
    <w:rsid w:val="000F3707"/>
    <w:rsid w:val="00102225"/>
    <w:rsid w:val="00103092"/>
    <w:rsid w:val="00116627"/>
    <w:rsid w:val="001266E6"/>
    <w:rsid w:val="0013784D"/>
    <w:rsid w:val="001504BC"/>
    <w:rsid w:val="00151CC0"/>
    <w:rsid w:val="00152BA9"/>
    <w:rsid w:val="001562B3"/>
    <w:rsid w:val="00165DB4"/>
    <w:rsid w:val="00167D2C"/>
    <w:rsid w:val="001C0C8A"/>
    <w:rsid w:val="001C218F"/>
    <w:rsid w:val="00202CB2"/>
    <w:rsid w:val="00205F25"/>
    <w:rsid w:val="00211A18"/>
    <w:rsid w:val="002148AE"/>
    <w:rsid w:val="00233357"/>
    <w:rsid w:val="002625B4"/>
    <w:rsid w:val="002670AD"/>
    <w:rsid w:val="00281D4B"/>
    <w:rsid w:val="00282277"/>
    <w:rsid w:val="0029658A"/>
    <w:rsid w:val="002B303B"/>
    <w:rsid w:val="002B69F8"/>
    <w:rsid w:val="002B7B43"/>
    <w:rsid w:val="002F1EFC"/>
    <w:rsid w:val="0030048E"/>
    <w:rsid w:val="0030314F"/>
    <w:rsid w:val="00306CC1"/>
    <w:rsid w:val="00324AAF"/>
    <w:rsid w:val="00331339"/>
    <w:rsid w:val="003346A4"/>
    <w:rsid w:val="0034196C"/>
    <w:rsid w:val="003514D7"/>
    <w:rsid w:val="003733D4"/>
    <w:rsid w:val="00380A86"/>
    <w:rsid w:val="003822DD"/>
    <w:rsid w:val="00382CBE"/>
    <w:rsid w:val="00391DDC"/>
    <w:rsid w:val="00391F7E"/>
    <w:rsid w:val="003A5621"/>
    <w:rsid w:val="003C42C9"/>
    <w:rsid w:val="003D47E4"/>
    <w:rsid w:val="003D72CD"/>
    <w:rsid w:val="003D7593"/>
    <w:rsid w:val="003E06AC"/>
    <w:rsid w:val="00423BA7"/>
    <w:rsid w:val="00423C0A"/>
    <w:rsid w:val="00427B1C"/>
    <w:rsid w:val="00466B9C"/>
    <w:rsid w:val="00467155"/>
    <w:rsid w:val="004710B4"/>
    <w:rsid w:val="00476910"/>
    <w:rsid w:val="00476E95"/>
    <w:rsid w:val="004A2FD5"/>
    <w:rsid w:val="004A30C1"/>
    <w:rsid w:val="004D055E"/>
    <w:rsid w:val="004F510F"/>
    <w:rsid w:val="004F6844"/>
    <w:rsid w:val="004F73A6"/>
    <w:rsid w:val="00500A18"/>
    <w:rsid w:val="00503192"/>
    <w:rsid w:val="00504162"/>
    <w:rsid w:val="00522D95"/>
    <w:rsid w:val="00525320"/>
    <w:rsid w:val="005300FF"/>
    <w:rsid w:val="00537CE6"/>
    <w:rsid w:val="00550FB4"/>
    <w:rsid w:val="0055280B"/>
    <w:rsid w:val="005750EE"/>
    <w:rsid w:val="00592987"/>
    <w:rsid w:val="005D3071"/>
    <w:rsid w:val="005D470F"/>
    <w:rsid w:val="005E03DE"/>
    <w:rsid w:val="005E1BF3"/>
    <w:rsid w:val="005E4864"/>
    <w:rsid w:val="005E654D"/>
    <w:rsid w:val="005F5D2C"/>
    <w:rsid w:val="00607DC2"/>
    <w:rsid w:val="00610705"/>
    <w:rsid w:val="00611DA6"/>
    <w:rsid w:val="0062117E"/>
    <w:rsid w:val="00623C8C"/>
    <w:rsid w:val="00626853"/>
    <w:rsid w:val="00643A40"/>
    <w:rsid w:val="006464E0"/>
    <w:rsid w:val="00650493"/>
    <w:rsid w:val="00671126"/>
    <w:rsid w:val="006740DF"/>
    <w:rsid w:val="006765AB"/>
    <w:rsid w:val="006907B9"/>
    <w:rsid w:val="006A1745"/>
    <w:rsid w:val="006A4AAA"/>
    <w:rsid w:val="006A51C1"/>
    <w:rsid w:val="006B70DB"/>
    <w:rsid w:val="006C44F0"/>
    <w:rsid w:val="006C55A2"/>
    <w:rsid w:val="006C6CB6"/>
    <w:rsid w:val="006D0739"/>
    <w:rsid w:val="006E5E0E"/>
    <w:rsid w:val="006E5F1F"/>
    <w:rsid w:val="00704199"/>
    <w:rsid w:val="00704E4B"/>
    <w:rsid w:val="007204FB"/>
    <w:rsid w:val="00721BFF"/>
    <w:rsid w:val="00743CBB"/>
    <w:rsid w:val="0076425E"/>
    <w:rsid w:val="007674BB"/>
    <w:rsid w:val="00770662"/>
    <w:rsid w:val="007837D1"/>
    <w:rsid w:val="007B0F56"/>
    <w:rsid w:val="007C1332"/>
    <w:rsid w:val="007D3C35"/>
    <w:rsid w:val="007D736C"/>
    <w:rsid w:val="007E567A"/>
    <w:rsid w:val="007F2C27"/>
    <w:rsid w:val="007F5790"/>
    <w:rsid w:val="00811CB5"/>
    <w:rsid w:val="008143E0"/>
    <w:rsid w:val="00822980"/>
    <w:rsid w:val="00825F6A"/>
    <w:rsid w:val="008405ED"/>
    <w:rsid w:val="00840BF0"/>
    <w:rsid w:val="00845BF4"/>
    <w:rsid w:val="008573B2"/>
    <w:rsid w:val="008713E0"/>
    <w:rsid w:val="008727D9"/>
    <w:rsid w:val="008A2B92"/>
    <w:rsid w:val="008B095F"/>
    <w:rsid w:val="008E5C1A"/>
    <w:rsid w:val="008F1AA6"/>
    <w:rsid w:val="008F2DFC"/>
    <w:rsid w:val="008F4F34"/>
    <w:rsid w:val="00910949"/>
    <w:rsid w:val="0091156D"/>
    <w:rsid w:val="009169A2"/>
    <w:rsid w:val="009229B5"/>
    <w:rsid w:val="00950F8C"/>
    <w:rsid w:val="00951E45"/>
    <w:rsid w:val="00953B55"/>
    <w:rsid w:val="009603CA"/>
    <w:rsid w:val="009613D5"/>
    <w:rsid w:val="00981859"/>
    <w:rsid w:val="00990C42"/>
    <w:rsid w:val="009C4B15"/>
    <w:rsid w:val="00A075B2"/>
    <w:rsid w:val="00A104AE"/>
    <w:rsid w:val="00A1367F"/>
    <w:rsid w:val="00A20696"/>
    <w:rsid w:val="00A251FA"/>
    <w:rsid w:val="00A31516"/>
    <w:rsid w:val="00A32B63"/>
    <w:rsid w:val="00A34E95"/>
    <w:rsid w:val="00A351FE"/>
    <w:rsid w:val="00A40E1C"/>
    <w:rsid w:val="00A800ED"/>
    <w:rsid w:val="00A92285"/>
    <w:rsid w:val="00AB2947"/>
    <w:rsid w:val="00AB7600"/>
    <w:rsid w:val="00AD2C64"/>
    <w:rsid w:val="00AD4ED1"/>
    <w:rsid w:val="00AF06CB"/>
    <w:rsid w:val="00AF1070"/>
    <w:rsid w:val="00AF58AF"/>
    <w:rsid w:val="00B01917"/>
    <w:rsid w:val="00B2256E"/>
    <w:rsid w:val="00B457F8"/>
    <w:rsid w:val="00B54D68"/>
    <w:rsid w:val="00B562DB"/>
    <w:rsid w:val="00B56323"/>
    <w:rsid w:val="00B564CE"/>
    <w:rsid w:val="00B71555"/>
    <w:rsid w:val="00B73298"/>
    <w:rsid w:val="00B76C83"/>
    <w:rsid w:val="00BA1DC4"/>
    <w:rsid w:val="00BA3483"/>
    <w:rsid w:val="00BB17C7"/>
    <w:rsid w:val="00BB69D3"/>
    <w:rsid w:val="00BC5F2B"/>
    <w:rsid w:val="00BE0020"/>
    <w:rsid w:val="00BE5CE1"/>
    <w:rsid w:val="00C01AE0"/>
    <w:rsid w:val="00C13F74"/>
    <w:rsid w:val="00C36079"/>
    <w:rsid w:val="00C5013F"/>
    <w:rsid w:val="00C54116"/>
    <w:rsid w:val="00C541EF"/>
    <w:rsid w:val="00C60CAD"/>
    <w:rsid w:val="00C60CC3"/>
    <w:rsid w:val="00C627F5"/>
    <w:rsid w:val="00C67B34"/>
    <w:rsid w:val="00C74A62"/>
    <w:rsid w:val="00C762B8"/>
    <w:rsid w:val="00C81626"/>
    <w:rsid w:val="00C855D5"/>
    <w:rsid w:val="00C914A4"/>
    <w:rsid w:val="00CA0BED"/>
    <w:rsid w:val="00CA33E2"/>
    <w:rsid w:val="00CA56A2"/>
    <w:rsid w:val="00CB0857"/>
    <w:rsid w:val="00CC592A"/>
    <w:rsid w:val="00CC7757"/>
    <w:rsid w:val="00CD600D"/>
    <w:rsid w:val="00CE5D00"/>
    <w:rsid w:val="00D0331B"/>
    <w:rsid w:val="00D0497F"/>
    <w:rsid w:val="00D25790"/>
    <w:rsid w:val="00D30CF9"/>
    <w:rsid w:val="00D43F57"/>
    <w:rsid w:val="00D600F1"/>
    <w:rsid w:val="00D66FEC"/>
    <w:rsid w:val="00D718EB"/>
    <w:rsid w:val="00D7712F"/>
    <w:rsid w:val="00DA40B7"/>
    <w:rsid w:val="00DC39A7"/>
    <w:rsid w:val="00DC47B4"/>
    <w:rsid w:val="00DC4F48"/>
    <w:rsid w:val="00DD2CA4"/>
    <w:rsid w:val="00DE4208"/>
    <w:rsid w:val="00E02FCC"/>
    <w:rsid w:val="00E03F65"/>
    <w:rsid w:val="00E07BFE"/>
    <w:rsid w:val="00E1772F"/>
    <w:rsid w:val="00E30F59"/>
    <w:rsid w:val="00E36F07"/>
    <w:rsid w:val="00E40B02"/>
    <w:rsid w:val="00E40FCD"/>
    <w:rsid w:val="00E55CB1"/>
    <w:rsid w:val="00E5685B"/>
    <w:rsid w:val="00E66ECF"/>
    <w:rsid w:val="00E73DEE"/>
    <w:rsid w:val="00E77734"/>
    <w:rsid w:val="00E824D1"/>
    <w:rsid w:val="00E85564"/>
    <w:rsid w:val="00E91A84"/>
    <w:rsid w:val="00EA4056"/>
    <w:rsid w:val="00EA4B49"/>
    <w:rsid w:val="00EA5E51"/>
    <w:rsid w:val="00EB5792"/>
    <w:rsid w:val="00EC2197"/>
    <w:rsid w:val="00EC2857"/>
    <w:rsid w:val="00EC3964"/>
    <w:rsid w:val="00EC50AF"/>
    <w:rsid w:val="00EC6F63"/>
    <w:rsid w:val="00ED3BB3"/>
    <w:rsid w:val="00ED7B50"/>
    <w:rsid w:val="00EE2523"/>
    <w:rsid w:val="00EF04EF"/>
    <w:rsid w:val="00EF07B8"/>
    <w:rsid w:val="00F02C26"/>
    <w:rsid w:val="00F2564F"/>
    <w:rsid w:val="00F33547"/>
    <w:rsid w:val="00F37E68"/>
    <w:rsid w:val="00F479C7"/>
    <w:rsid w:val="00F6693E"/>
    <w:rsid w:val="00FB1ECF"/>
    <w:rsid w:val="00FB3417"/>
    <w:rsid w:val="00FB3C61"/>
    <w:rsid w:val="00FB42A8"/>
    <w:rsid w:val="00FB6B31"/>
    <w:rsid w:val="00FD4FA2"/>
    <w:rsid w:val="00FD538E"/>
    <w:rsid w:val="00FE0C5F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  <w:style w:type="character" w:styleId="ab">
    <w:name w:val="line number"/>
    <w:basedOn w:val="a0"/>
    <w:semiHidden/>
    <w:unhideWhenUsed/>
    <w:rsid w:val="00C60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95F"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346A4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6">
    <w:name w:val="Hyperlink"/>
    <w:rsid w:val="007674BB"/>
    <w:rPr>
      <w:color w:val="0000FF"/>
      <w:u w:val="single"/>
    </w:rPr>
  </w:style>
  <w:style w:type="table" w:styleId="a7">
    <w:name w:val="Table Grid"/>
    <w:basedOn w:val="a1"/>
    <w:uiPriority w:val="59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9">
    <w:name w:val="page number"/>
    <w:basedOn w:val="a0"/>
    <w:rsid w:val="006D0739"/>
  </w:style>
  <w:style w:type="paragraph" w:customStyle="1" w:styleId="ConsPlusNormal">
    <w:name w:val="ConsPlusNormal"/>
    <w:rsid w:val="001C218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1C218F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a">
    <w:name w:val="List Paragraph"/>
    <w:basedOn w:val="a"/>
    <w:uiPriority w:val="34"/>
    <w:qFormat/>
    <w:rsid w:val="00EC39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rsid w:val="00DA40B7"/>
    <w:rPr>
      <w:sz w:val="24"/>
      <w:szCs w:val="24"/>
    </w:rPr>
  </w:style>
  <w:style w:type="character" w:styleId="ab">
    <w:name w:val="line number"/>
    <w:basedOn w:val="a0"/>
    <w:semiHidden/>
    <w:unhideWhenUsed/>
    <w:rsid w:val="00C60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5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_&#1041;&#1083;&#1072;&#1085;&#1082;&#1080;\&#1057;&#1090;&#1072;&#1088;&#1099;&#1077;%20&#1073;&#1083;&#1072;&#1085;&#1082;&#1080;\&#1041;&#1083;&#1072;&#1085;&#1082;&#1080;%20&#1043;&#1091;&#1073;&#1077;&#1088;&#1085;&#1072;&#1090;&#1086;&#1088;&#1072;\&#1055;&#1080;&#1089;&#1100;&#1084;&#1086;%20&#1079;&#1072;%20&#1087;&#1086;&#1076;&#1087;&#1080;&#1089;&#1100;&#1102;%20&#1043;&#1091;&#1073;&#1077;&#1088;&#1085;&#1072;&#1090;&#1086;&#1088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Письмо за подписью Губернатора</Template>
  <TotalTime>16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ГУЭИ</Company>
  <LinksUpToDate>false</LinksUpToDate>
  <CharactersWithSpaces>1349</CharactersWithSpaces>
  <SharedDoc>false</SharedDoc>
  <HLinks>
    <vt:vector size="6" baseType="variant">
      <vt:variant>
        <vt:i4>7667772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consultantplus://offline/ref=C3C405ED62FAF81C7B3794CF9E2BA3DA72AFBE52E64B3384E3028DA45D85F324g721H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golubeva</dc:creator>
  <cp:lastModifiedBy>Панина О.Г.</cp:lastModifiedBy>
  <cp:revision>4</cp:revision>
  <cp:lastPrinted>2021-02-01T09:09:00Z</cp:lastPrinted>
  <dcterms:created xsi:type="dcterms:W3CDTF">2021-02-01T09:01:00Z</dcterms:created>
  <dcterms:modified xsi:type="dcterms:W3CDTF">2021-02-01T09:17:00Z</dcterms:modified>
</cp:coreProperties>
</file>